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A5E" w:rsidRDefault="001A2A5E" w:rsidP="001A2A5E">
      <w:pPr>
        <w:spacing w:after="120" w:line="240" w:lineRule="auto"/>
        <w:ind w:left="5664"/>
        <w:rPr>
          <w:rFonts w:ascii="Calibri Light" w:hAnsi="Calibri Light" w:cs="Times New Roman"/>
          <w:b/>
          <w:sz w:val="24"/>
          <w:szCs w:val="24"/>
        </w:rPr>
      </w:pPr>
      <w:r>
        <w:rPr>
          <w:rFonts w:ascii="Calibri Light" w:hAnsi="Calibri Light" w:cs="Times New Roman"/>
          <w:b/>
          <w:sz w:val="24"/>
          <w:szCs w:val="24"/>
        </w:rPr>
        <w:t>Załącznik nr 1 do zapytania ofertowego nr 2018/0</w:t>
      </w:r>
      <w:r>
        <w:rPr>
          <w:rFonts w:ascii="Calibri Light" w:hAnsi="Calibri Light" w:cs="Times New Roman"/>
          <w:b/>
          <w:sz w:val="24"/>
          <w:szCs w:val="24"/>
        </w:rPr>
        <w:t>8</w:t>
      </w:r>
      <w:r>
        <w:rPr>
          <w:rFonts w:ascii="Calibri Light" w:hAnsi="Calibri Light" w:cs="Times New Roman"/>
          <w:b/>
          <w:sz w:val="24"/>
          <w:szCs w:val="24"/>
        </w:rPr>
        <w:t>/</w:t>
      </w:r>
      <w:r>
        <w:rPr>
          <w:rFonts w:ascii="Calibri Light" w:hAnsi="Calibri Light" w:cs="Times New Roman"/>
          <w:b/>
          <w:sz w:val="24"/>
          <w:szCs w:val="24"/>
        </w:rPr>
        <w:t>0</w:t>
      </w:r>
      <w:r>
        <w:rPr>
          <w:rFonts w:ascii="Calibri Light" w:hAnsi="Calibri Light" w:cs="Times New Roman"/>
          <w:b/>
          <w:sz w:val="24"/>
          <w:szCs w:val="24"/>
        </w:rPr>
        <w:t>9/1</w:t>
      </w:r>
    </w:p>
    <w:p w:rsidR="001A2A5E" w:rsidRPr="00A1497D" w:rsidRDefault="001A2A5E" w:rsidP="001A2A5E">
      <w:pPr>
        <w:spacing w:after="120" w:line="240" w:lineRule="auto"/>
        <w:ind w:left="3969"/>
        <w:rPr>
          <w:rFonts w:ascii="Calibri Light" w:hAnsi="Calibri Light" w:cs="Times New Roman"/>
          <w:b/>
          <w:sz w:val="24"/>
          <w:szCs w:val="24"/>
        </w:rPr>
      </w:pPr>
    </w:p>
    <w:p w:rsidR="001A2A5E" w:rsidRPr="00A1497D" w:rsidRDefault="001A2A5E" w:rsidP="001A2A5E">
      <w:pPr>
        <w:spacing w:after="120" w:line="240" w:lineRule="auto"/>
        <w:ind w:left="3969"/>
        <w:jc w:val="right"/>
        <w:rPr>
          <w:rFonts w:ascii="Calibri Light" w:hAnsi="Calibri Light" w:cs="Times New Roman"/>
          <w:b/>
          <w:sz w:val="24"/>
          <w:szCs w:val="24"/>
        </w:rPr>
      </w:pPr>
      <w:r w:rsidRPr="00A1497D">
        <w:rPr>
          <w:rFonts w:ascii="Calibri Light" w:hAnsi="Calibri Light" w:cs="Times New Roman"/>
          <w:b/>
          <w:sz w:val="24"/>
          <w:szCs w:val="24"/>
        </w:rPr>
        <w:t>Miejscowość ………………………………………………………</w:t>
      </w:r>
    </w:p>
    <w:p w:rsidR="001A2A5E" w:rsidRPr="00A1497D" w:rsidRDefault="001A2A5E" w:rsidP="001A2A5E">
      <w:pPr>
        <w:spacing w:after="120" w:line="240" w:lineRule="auto"/>
        <w:ind w:left="3969"/>
        <w:jc w:val="right"/>
        <w:rPr>
          <w:rFonts w:ascii="Calibri Light" w:hAnsi="Calibri Light" w:cs="Times New Roman"/>
          <w:b/>
          <w:sz w:val="24"/>
          <w:szCs w:val="24"/>
        </w:rPr>
      </w:pPr>
      <w:r w:rsidRPr="00A1497D">
        <w:rPr>
          <w:rFonts w:ascii="Calibri Light" w:hAnsi="Calibri Light" w:cs="Times New Roman"/>
          <w:b/>
          <w:sz w:val="24"/>
          <w:szCs w:val="24"/>
        </w:rPr>
        <w:t>Dnia ………………………………………………………………</w:t>
      </w:r>
    </w:p>
    <w:p w:rsidR="001A2A5E" w:rsidRPr="00A1497D" w:rsidRDefault="001A2A5E" w:rsidP="001A2A5E">
      <w:pPr>
        <w:jc w:val="both"/>
        <w:rPr>
          <w:rFonts w:ascii="Calibri Light" w:hAnsi="Calibri Light"/>
          <w:b/>
          <w:sz w:val="24"/>
          <w:szCs w:val="24"/>
        </w:rPr>
      </w:pPr>
    </w:p>
    <w:p w:rsidR="001A2A5E" w:rsidRPr="00E02032" w:rsidRDefault="001A2A5E" w:rsidP="001A2A5E">
      <w:pPr>
        <w:jc w:val="center"/>
        <w:rPr>
          <w:rFonts w:ascii="Calibri Light" w:hAnsi="Calibri Light"/>
          <w:b/>
          <w:sz w:val="24"/>
          <w:szCs w:val="24"/>
        </w:rPr>
      </w:pPr>
      <w:r w:rsidRPr="00A1497D">
        <w:rPr>
          <w:rFonts w:ascii="Calibri Light" w:hAnsi="Calibri Light"/>
          <w:b/>
          <w:sz w:val="24"/>
          <w:szCs w:val="24"/>
        </w:rPr>
        <w:t xml:space="preserve">FORMULARZ </w:t>
      </w:r>
      <w:r>
        <w:rPr>
          <w:rFonts w:ascii="Calibri Light" w:hAnsi="Calibri Light"/>
          <w:b/>
          <w:sz w:val="24"/>
          <w:szCs w:val="24"/>
        </w:rPr>
        <w:t>OFERTOWY</w:t>
      </w:r>
    </w:p>
    <w:p w:rsidR="001A2A5E" w:rsidRDefault="001A2A5E" w:rsidP="001A2A5E">
      <w:pPr>
        <w:jc w:val="both"/>
        <w:rPr>
          <w:rFonts w:ascii="Calibri Light" w:hAnsi="Calibri Light"/>
          <w:sz w:val="24"/>
          <w:szCs w:val="24"/>
        </w:rPr>
      </w:pPr>
      <w:r w:rsidRPr="00A1497D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W odpowiedzi na zapytanie ofertowe firmy </w:t>
      </w:r>
      <w:proofErr w:type="spellStart"/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InPhoTech</w:t>
      </w:r>
      <w:proofErr w:type="spellEnd"/>
      <w:r w:rsidRPr="00A1497D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 Sp. z o. o. z dnia </w:t>
      </w:r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0</w:t>
      </w:r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9.0</w:t>
      </w:r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8</w:t>
      </w:r>
      <w:bookmarkStart w:id="0" w:name="_GoBack"/>
      <w:bookmarkEnd w:id="0"/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.2018 r. </w:t>
      </w:r>
      <w:r w:rsidRPr="00A1497D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przedstawiamy </w:t>
      </w:r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ofertę cenową na dostawę przedmiotu zamówienia ww. ofertowania:</w:t>
      </w: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Cena netto: </w:t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Cena brutto: </w:t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Ilość dni na dokonanie płatności za poszczególne dostawy: </w:t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Termin ważności oferty: </w:t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Oświadczam, że Podmiot, który reprezentuję spełnia kryteria udziału w postępowaniu.</w:t>
      </w: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</w:p>
    <w:p w:rsidR="001A2A5E" w:rsidRPr="00A1497D" w:rsidRDefault="001A2A5E" w:rsidP="001A2A5E">
      <w:pPr>
        <w:rPr>
          <w:rFonts w:ascii="Calibri Light" w:hAnsi="Calibri Light"/>
          <w:sz w:val="24"/>
          <w:szCs w:val="24"/>
        </w:rPr>
      </w:pPr>
    </w:p>
    <w:p w:rsidR="001A2A5E" w:rsidRPr="00A1497D" w:rsidRDefault="001A2A5E" w:rsidP="001A2A5E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>………………………………………………..………</w:t>
      </w:r>
    </w:p>
    <w:p w:rsidR="001A2A5E" w:rsidRPr="00A1497D" w:rsidRDefault="001A2A5E" w:rsidP="001A2A5E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>Pieczęć Wykonawcy</w:t>
      </w:r>
    </w:p>
    <w:p w:rsidR="001A2A5E" w:rsidRPr="00A1497D" w:rsidRDefault="001A2A5E" w:rsidP="001A2A5E">
      <w:pPr>
        <w:spacing w:after="0" w:line="240" w:lineRule="auto"/>
        <w:rPr>
          <w:rFonts w:ascii="Calibri Light" w:hAnsi="Calibri Light" w:cs="Times New Roman"/>
          <w:sz w:val="24"/>
          <w:szCs w:val="24"/>
        </w:rPr>
      </w:pPr>
    </w:p>
    <w:p w:rsidR="001A2A5E" w:rsidRPr="00A1497D" w:rsidRDefault="001A2A5E" w:rsidP="001A2A5E">
      <w:pPr>
        <w:spacing w:after="0" w:line="240" w:lineRule="auto"/>
        <w:rPr>
          <w:rFonts w:ascii="Calibri Light" w:hAnsi="Calibri Light" w:cs="Times New Roman"/>
          <w:sz w:val="24"/>
          <w:szCs w:val="24"/>
        </w:rPr>
      </w:pPr>
    </w:p>
    <w:p w:rsidR="001A2A5E" w:rsidRPr="00A1497D" w:rsidRDefault="001A2A5E" w:rsidP="001A2A5E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 xml:space="preserve">……………………………………………………………………….. </w:t>
      </w:r>
    </w:p>
    <w:p w:rsidR="001A2A5E" w:rsidRPr="002263F4" w:rsidRDefault="001A2A5E" w:rsidP="001A2A5E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 xml:space="preserve"> Czytelny podpis Wykonawcy </w:t>
      </w:r>
    </w:p>
    <w:p w:rsidR="001A2A5E" w:rsidRDefault="001A2A5E" w:rsidP="001A2A5E">
      <w:pPr>
        <w:pStyle w:val="Standard"/>
        <w:jc w:val="right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p w:rsidR="001A2A5E" w:rsidRDefault="001A2A5E" w:rsidP="001A2A5E"/>
    <w:p w:rsidR="00ED16E1" w:rsidRPr="001A2A5E" w:rsidRDefault="00ED16E1" w:rsidP="001A2A5E"/>
    <w:sectPr w:rsidR="00ED16E1" w:rsidRPr="001A2A5E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6E1" w:rsidRDefault="00ED16E1" w:rsidP="006E4687">
      <w:pPr>
        <w:spacing w:after="0" w:line="240" w:lineRule="auto"/>
      </w:pPr>
      <w:r>
        <w:separator/>
      </w:r>
    </w:p>
  </w:endnote>
  <w:end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7576E4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70528" behindDoc="1" locked="0" layoutInCell="1" allowOverlap="1" wp14:anchorId="1591DF4B" wp14:editId="182FF3F3">
              <wp:simplePos x="0" y="0"/>
              <wp:positionH relativeFrom="column">
                <wp:posOffset>9525</wp:posOffset>
              </wp:positionH>
              <wp:positionV relativeFrom="paragraph">
                <wp:posOffset>161290</wp:posOffset>
              </wp:positionV>
              <wp:extent cx="1362075" cy="504825"/>
              <wp:effectExtent l="0" t="0" r="9525" b="9525"/>
              <wp:wrapTight wrapText="bothSides">
                <wp:wrapPolygon edited="0">
                  <wp:start x="0" y="0"/>
                  <wp:lineTo x="0" y="21192"/>
                  <wp:lineTo x="906" y="21192"/>
                  <wp:lineTo x="16917" y="21192"/>
                  <wp:lineTo x="21449" y="19562"/>
                  <wp:lineTo x="21449" y="4891"/>
                  <wp:lineTo x="8761" y="0"/>
                  <wp:lineTo x="0" y="0"/>
                </wp:wrapPolygon>
              </wp:wrapTight>
              <wp:docPr id="9" name="Obraz 9" descr="C:\Users\bbienkowska\AppData\Local\Microsoft\Windows\INetCache\Content.Word\inphotech_logo_B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bbienkowska\AppData\Local\Microsoft\Windows\INetCache\Content.Word\inphotech_logo_B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6207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:rsidR="00A737C4" w:rsidRPr="009E098B" w:rsidRDefault="0088003A" w:rsidP="0088003A">
        <w:pPr>
          <w:pStyle w:val="Stopka"/>
          <w:tabs>
            <w:tab w:val="left" w:pos="315"/>
            <w:tab w:val="right" w:pos="9752"/>
          </w:tabs>
          <w:rPr>
            <w:rFonts w:asciiTheme="majorHAnsi" w:hAnsiTheme="majorHAnsi"/>
          </w:rPr>
        </w:pPr>
        <w:r>
          <w:rPr>
            <w:noProof/>
            <w:lang w:val="en-US"/>
          </w:rPr>
          <w:drawing>
            <wp:anchor distT="0" distB="0" distL="114300" distR="114300" simplePos="0" relativeHeight="251668480" behindDoc="1" locked="0" layoutInCell="1" allowOverlap="1" wp14:anchorId="5AA3B2A9" wp14:editId="5509EBEA">
              <wp:simplePos x="0" y="0"/>
              <wp:positionH relativeFrom="column">
                <wp:posOffset>1371600</wp:posOffset>
              </wp:positionH>
              <wp:positionV relativeFrom="paragraph">
                <wp:posOffset>52705</wp:posOffset>
              </wp:positionV>
              <wp:extent cx="5000625" cy="390525"/>
              <wp:effectExtent l="0" t="0" r="9525" b="9525"/>
              <wp:wrapNone/>
              <wp:docPr id="8" name="Obraz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56005"/>
                      <a:stretch/>
                    </pic:blipFill>
                    <pic:spPr bwMode="auto">
                      <a:xfrm>
                        <a:off x="0" y="0"/>
                        <a:ext cx="50006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</w:p>
    </w:sdtContent>
  </w:sdt>
  <w:p w:rsidR="00A737C4" w:rsidRDefault="0088003A" w:rsidP="0088003A">
    <w:pPr>
      <w:pStyle w:val="Stopka"/>
      <w:tabs>
        <w:tab w:val="clear" w:pos="4536"/>
        <w:tab w:val="clear" w:pos="9072"/>
        <w:tab w:val="left" w:pos="6210"/>
        <w:tab w:val="right" w:pos="7517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6E1" w:rsidRDefault="00ED16E1" w:rsidP="006E4687">
      <w:pPr>
        <w:spacing w:after="0" w:line="240" w:lineRule="auto"/>
      </w:pPr>
      <w:r>
        <w:separator/>
      </w:r>
    </w:p>
  </w:footnote>
  <w:foot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687" w:rsidRDefault="0088003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3080385</wp:posOffset>
          </wp:positionH>
          <wp:positionV relativeFrom="paragraph">
            <wp:posOffset>-384175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1423670</wp:posOffset>
          </wp:positionH>
          <wp:positionV relativeFrom="paragraph">
            <wp:posOffset>-468630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hybrid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36D8A"/>
    <w:multiLevelType w:val="hybridMultilevel"/>
    <w:tmpl w:val="691CBD82"/>
    <w:numStyleLink w:val="Zaimportowanystyl9"/>
  </w:abstractNum>
  <w:abstractNum w:abstractNumId="20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7"/>
  </w:num>
  <w:num w:numId="21">
    <w:abstractNumId w:val="3"/>
  </w:num>
  <w:num w:numId="22">
    <w:abstractNumId w:val="23"/>
  </w:num>
  <w:num w:numId="23">
    <w:abstractNumId w:val="0"/>
  </w:num>
  <w:num w:numId="24">
    <w:abstractNumId w:val="6"/>
    <w:lvlOverride w:ilvl="0">
      <w:lvl w:ilvl="0" w:tplc="9E188352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684CB686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BEA9320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C51A1C84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5DDE8586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DBA01738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45F8ADE2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59AA6600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9EFA5954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5">
    <w:abstractNumId w:val="11"/>
  </w:num>
  <w:num w:numId="26">
    <w:abstractNumId w:val="14"/>
  </w:num>
  <w:num w:numId="27">
    <w:abstractNumId w:val="15"/>
    <w:lvlOverride w:ilvl="0">
      <w:startOverride w:val="3"/>
    </w:lvlOverride>
  </w:num>
  <w:num w:numId="28">
    <w:abstractNumId w:val="16"/>
  </w:num>
  <w:num w:numId="29">
    <w:abstractNumId w:val="15"/>
    <w:lvlOverride w:ilvl="0">
      <w:startOverride w:val="4"/>
    </w:lvlOverride>
  </w:num>
  <w:num w:numId="30">
    <w:abstractNumId w:val="15"/>
  </w:num>
  <w:num w:numId="31">
    <w:abstractNumId w:val="8"/>
  </w:num>
  <w:num w:numId="32">
    <w:abstractNumId w:val="19"/>
  </w:num>
  <w:num w:numId="33">
    <w:abstractNumId w:val="15"/>
    <w:lvlOverride w:ilvl="0">
      <w:startOverride w:val="7"/>
      <w:lvl w:ilvl="0" w:tplc="7DDCDE46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950BEEA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36CD49A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4E04D9C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956D550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026A932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AD8A072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2169852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8E20356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8"/>
  </w:num>
  <w:num w:numId="35">
    <w:abstractNumId w:val="21"/>
  </w:num>
  <w:num w:numId="36">
    <w:abstractNumId w:val="13"/>
    <w:lvlOverride w:ilvl="0">
      <w:lvl w:ilvl="0" w:tplc="6AFE25A2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2CC4D3F2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7646BE02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01B000AC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2F1CB3FE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C9A8C42E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C4768F10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E0D28B0E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22767946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7">
    <w:abstractNumId w:val="4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E1"/>
    <w:rsid w:val="00004A2B"/>
    <w:rsid w:val="000250A4"/>
    <w:rsid w:val="00033AB5"/>
    <w:rsid w:val="00047119"/>
    <w:rsid w:val="00076EA9"/>
    <w:rsid w:val="000A35A4"/>
    <w:rsid w:val="00171011"/>
    <w:rsid w:val="001A2A5E"/>
    <w:rsid w:val="001B160E"/>
    <w:rsid w:val="001C512C"/>
    <w:rsid w:val="001F5A25"/>
    <w:rsid w:val="00223CBE"/>
    <w:rsid w:val="002869C1"/>
    <w:rsid w:val="002F1529"/>
    <w:rsid w:val="00355856"/>
    <w:rsid w:val="00381206"/>
    <w:rsid w:val="003943D9"/>
    <w:rsid w:val="004A4DB9"/>
    <w:rsid w:val="004A4F95"/>
    <w:rsid w:val="004E273B"/>
    <w:rsid w:val="00514042"/>
    <w:rsid w:val="00581E4B"/>
    <w:rsid w:val="00587750"/>
    <w:rsid w:val="00592ED5"/>
    <w:rsid w:val="005A4740"/>
    <w:rsid w:val="005E0EE4"/>
    <w:rsid w:val="0060597B"/>
    <w:rsid w:val="006402A0"/>
    <w:rsid w:val="00643A81"/>
    <w:rsid w:val="006E4687"/>
    <w:rsid w:val="0071162A"/>
    <w:rsid w:val="0071249A"/>
    <w:rsid w:val="00731DC6"/>
    <w:rsid w:val="00752E35"/>
    <w:rsid w:val="007576E4"/>
    <w:rsid w:val="007969A3"/>
    <w:rsid w:val="007B0ABB"/>
    <w:rsid w:val="007D7FE5"/>
    <w:rsid w:val="008558FD"/>
    <w:rsid w:val="0088003A"/>
    <w:rsid w:val="00885C12"/>
    <w:rsid w:val="008B55FA"/>
    <w:rsid w:val="00915C1A"/>
    <w:rsid w:val="00925039"/>
    <w:rsid w:val="00962299"/>
    <w:rsid w:val="009A04BB"/>
    <w:rsid w:val="009E098B"/>
    <w:rsid w:val="00A55F4D"/>
    <w:rsid w:val="00A737C4"/>
    <w:rsid w:val="00A8130D"/>
    <w:rsid w:val="00AA2968"/>
    <w:rsid w:val="00B269AA"/>
    <w:rsid w:val="00B30EAF"/>
    <w:rsid w:val="00B547F6"/>
    <w:rsid w:val="00BC1D28"/>
    <w:rsid w:val="00BD5DD8"/>
    <w:rsid w:val="00C011A5"/>
    <w:rsid w:val="00C21B30"/>
    <w:rsid w:val="00C26139"/>
    <w:rsid w:val="00CA24C7"/>
    <w:rsid w:val="00CE5932"/>
    <w:rsid w:val="00D7059F"/>
    <w:rsid w:val="00D83A9A"/>
    <w:rsid w:val="00D870FA"/>
    <w:rsid w:val="00DD76F5"/>
    <w:rsid w:val="00ED1513"/>
    <w:rsid w:val="00ED16E1"/>
    <w:rsid w:val="00F10A35"/>
    <w:rsid w:val="00F20BBC"/>
    <w:rsid w:val="00F25ABC"/>
    <w:rsid w:val="00F5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65D9EBB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6E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ED16E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ED16E1"/>
    <w:pPr>
      <w:numPr>
        <w:numId w:val="21"/>
      </w:numPr>
    </w:pPr>
  </w:style>
  <w:style w:type="numbering" w:customStyle="1" w:styleId="Zaimportowanystyl5">
    <w:name w:val="Zaimportowany styl 5"/>
    <w:rsid w:val="00ED16E1"/>
    <w:pPr>
      <w:numPr>
        <w:numId w:val="23"/>
      </w:numPr>
    </w:pPr>
  </w:style>
  <w:style w:type="numbering" w:customStyle="1" w:styleId="Zaimportowanystyl6">
    <w:name w:val="Zaimportowany styl 6"/>
    <w:rsid w:val="00ED16E1"/>
    <w:pPr>
      <w:numPr>
        <w:numId w:val="25"/>
      </w:numPr>
    </w:pPr>
  </w:style>
  <w:style w:type="numbering" w:customStyle="1" w:styleId="Zaimportowanystyl8">
    <w:name w:val="Zaimportowany styl 8"/>
    <w:rsid w:val="00ED16E1"/>
    <w:pPr>
      <w:numPr>
        <w:numId w:val="28"/>
      </w:numPr>
    </w:pPr>
  </w:style>
  <w:style w:type="numbering" w:customStyle="1" w:styleId="Zaimportowanystyl9">
    <w:name w:val="Zaimportowany styl 9"/>
    <w:rsid w:val="00ED16E1"/>
    <w:pPr>
      <w:numPr>
        <w:numId w:val="31"/>
      </w:numPr>
    </w:pPr>
  </w:style>
  <w:style w:type="table" w:styleId="Tabela-Siatka">
    <w:name w:val="Table Grid"/>
    <w:basedOn w:val="Standardowy"/>
    <w:uiPriority w:val="59"/>
    <w:rsid w:val="00ED16E1"/>
    <w:pPr>
      <w:spacing w:after="0" w:line="240" w:lineRule="auto"/>
    </w:pPr>
    <w:rPr>
      <w:rFonts w:ascii="Calibri" w:eastAsia="Batang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43EEF-5265-4447-85FD-7FD91890C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180618 ZO materiały opto</Template>
  <TotalTime>186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 Kitowska</cp:lastModifiedBy>
  <cp:revision>7</cp:revision>
  <dcterms:created xsi:type="dcterms:W3CDTF">2018-06-18T08:24:00Z</dcterms:created>
  <dcterms:modified xsi:type="dcterms:W3CDTF">2018-08-09T08:45:00Z</dcterms:modified>
</cp:coreProperties>
</file>